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211" w:rsidRPr="002B62F5" w:rsidRDefault="003E4211" w:rsidP="008F4C43">
      <w:pPr>
        <w:jc w:val="center"/>
        <w:rPr>
          <w:sz w:val="32"/>
        </w:rPr>
      </w:pPr>
      <w:r w:rsidRPr="002B62F5">
        <w:rPr>
          <w:sz w:val="32"/>
        </w:rPr>
        <w:t>Филиал МБОУ «Первомайская СОШ» в с . Новокленское</w:t>
      </w:r>
    </w:p>
    <w:p w:rsidR="003E4211" w:rsidRDefault="003E4211" w:rsidP="008F4C43"/>
    <w:p w:rsidR="003E4211" w:rsidRPr="002B62F5" w:rsidRDefault="003E4211" w:rsidP="008F4C43">
      <w:pPr>
        <w:jc w:val="center"/>
        <w:rPr>
          <w:sz w:val="144"/>
        </w:rPr>
      </w:pPr>
      <w:r>
        <w:rPr>
          <w:sz w:val="144"/>
        </w:rPr>
        <w:t>Экологический праздник</w:t>
      </w:r>
    </w:p>
    <w:p w:rsidR="003E4211" w:rsidRDefault="003E4211" w:rsidP="008F4C43"/>
    <w:p w:rsidR="003E4211" w:rsidRPr="002B62F5" w:rsidRDefault="003E4211" w:rsidP="008F4C43">
      <w:pPr>
        <w:jc w:val="center"/>
        <w:rPr>
          <w:sz w:val="72"/>
        </w:rPr>
      </w:pPr>
      <w:r w:rsidRPr="002B62F5">
        <w:rPr>
          <w:sz w:val="72"/>
        </w:rPr>
        <w:t>«</w:t>
      </w:r>
      <w:r>
        <w:rPr>
          <w:sz w:val="72"/>
        </w:rPr>
        <w:t xml:space="preserve"> МЫ- ДРУЗЬЯ ПРИРОДЫ</w:t>
      </w:r>
      <w:r w:rsidRPr="002B62F5">
        <w:rPr>
          <w:sz w:val="72"/>
        </w:rPr>
        <w:t>»</w:t>
      </w:r>
    </w:p>
    <w:p w:rsidR="003E4211" w:rsidRDefault="003E4211" w:rsidP="008F4C43"/>
    <w:p w:rsidR="003E4211" w:rsidRDefault="003E4211" w:rsidP="008F4C43"/>
    <w:p w:rsidR="003E4211" w:rsidRDefault="003E4211" w:rsidP="008F4C43"/>
    <w:p w:rsidR="003E4211" w:rsidRDefault="003E4211" w:rsidP="008F4C43"/>
    <w:p w:rsidR="003E4211" w:rsidRDefault="003E4211" w:rsidP="008F4C43"/>
    <w:p w:rsidR="003E4211" w:rsidRDefault="003E4211" w:rsidP="008F4C43"/>
    <w:p w:rsidR="003E4211" w:rsidRDefault="003E4211" w:rsidP="008F4C43">
      <w:pPr>
        <w:jc w:val="right"/>
        <w:rPr>
          <w:sz w:val="44"/>
        </w:rPr>
      </w:pPr>
      <w:r w:rsidRPr="002B62F5">
        <w:rPr>
          <w:sz w:val="44"/>
        </w:rPr>
        <w:t>Подготовила : классный руководитель</w:t>
      </w:r>
      <w:r>
        <w:rPr>
          <w:sz w:val="44"/>
        </w:rPr>
        <w:t xml:space="preserve"> </w:t>
      </w:r>
    </w:p>
    <w:p w:rsidR="003E4211" w:rsidRPr="002B62F5" w:rsidRDefault="003E4211" w:rsidP="008F4C43">
      <w:pPr>
        <w:jc w:val="right"/>
        <w:rPr>
          <w:sz w:val="44"/>
        </w:rPr>
      </w:pPr>
      <w:r w:rsidRPr="002B62F5">
        <w:rPr>
          <w:sz w:val="44"/>
        </w:rPr>
        <w:t xml:space="preserve"> 3 я класса Фролова Н.В.</w:t>
      </w:r>
    </w:p>
    <w:p w:rsidR="003E4211" w:rsidRDefault="003E4211" w:rsidP="008F4C43"/>
    <w:p w:rsidR="003E4211" w:rsidRDefault="003E4211" w:rsidP="00945A60">
      <w:pPr>
        <w:spacing w:before="100" w:beforeAutospacing="1"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E4211" w:rsidRDefault="003E4211" w:rsidP="00945A60">
      <w:pPr>
        <w:spacing w:before="100" w:beforeAutospacing="1"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E4211" w:rsidRDefault="003E4211" w:rsidP="00945A60">
      <w:pPr>
        <w:spacing w:before="100" w:beforeAutospacing="1"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3E4211" w:rsidRPr="00945A60" w:rsidRDefault="003E4211" w:rsidP="00945A60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5A60">
        <w:rPr>
          <w:rFonts w:ascii="Times New Roman" w:hAnsi="Times New Roman"/>
          <w:b/>
          <w:sz w:val="32"/>
          <w:szCs w:val="32"/>
          <w:lang w:eastAsia="ru-RU"/>
        </w:rPr>
        <w:t xml:space="preserve">   Мы – друзья природы!</w:t>
      </w:r>
    </w:p>
    <w:p w:rsidR="003E4211" w:rsidRPr="00945A60" w:rsidRDefault="003E4211" w:rsidP="00945A60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5A60">
        <w:rPr>
          <w:rFonts w:ascii="Times New Roman" w:hAnsi="Times New Roman"/>
          <w:b/>
          <w:i/>
          <w:sz w:val="24"/>
          <w:szCs w:val="24"/>
          <w:lang w:eastAsia="ru-RU"/>
        </w:rPr>
        <w:t>Действующие лица: 1-й ведущий, 2-й ведущий, чтецы, Баба Яга, Хулиган.</w:t>
      </w:r>
    </w:p>
    <w:p w:rsidR="003E4211" w:rsidRPr="00945A60" w:rsidRDefault="003E4211" w:rsidP="00945A60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5A60">
        <w:rPr>
          <w:rFonts w:ascii="Times New Roman" w:hAnsi="Times New Roman"/>
          <w:sz w:val="24"/>
          <w:szCs w:val="24"/>
          <w:lang w:eastAsia="ru-RU"/>
        </w:rPr>
        <w:t>Зал украшен шарами, цветами, бабочкам, рисунками на экологическую тему, плакат «Земля – наш общий дом»</w:t>
      </w: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DSCF1439.JPG" style="width:342pt;height:256.5pt;visibility:visible">
            <v:imagedata r:id="rId4" o:title=""/>
          </v:shape>
        </w:pict>
      </w:r>
    </w:p>
    <w:p w:rsidR="003E4211" w:rsidRPr="00945A60" w:rsidRDefault="003E4211" w:rsidP="00945A60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5A60">
        <w:rPr>
          <w:rFonts w:ascii="Times New Roman" w:hAnsi="Times New Roman"/>
          <w:sz w:val="24"/>
          <w:szCs w:val="24"/>
          <w:lang w:eastAsia="ru-RU"/>
        </w:rPr>
        <w:t> </w:t>
      </w:r>
      <w:r w:rsidRPr="00945A60">
        <w:rPr>
          <w:rFonts w:ascii="Times New Roman" w:hAnsi="Times New Roman"/>
          <w:b/>
          <w:sz w:val="24"/>
          <w:szCs w:val="24"/>
          <w:lang w:eastAsia="ru-RU"/>
        </w:rPr>
        <w:t>1-й ведущий.</w:t>
      </w:r>
      <w:r w:rsidRPr="00945A60">
        <w:rPr>
          <w:rFonts w:ascii="Times New Roman" w:hAnsi="Times New Roman"/>
          <w:sz w:val="24"/>
          <w:szCs w:val="24"/>
          <w:lang w:eastAsia="ru-RU"/>
        </w:rPr>
        <w:t xml:space="preserve"> Здравствуйте, дети, здравствуйте, родители!</w:t>
      </w:r>
    </w:p>
    <w:p w:rsidR="003E4211" w:rsidRPr="00945A60" w:rsidRDefault="003E4211" w:rsidP="00945A60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45A60">
        <w:rPr>
          <w:rFonts w:ascii="Times New Roman" w:hAnsi="Times New Roman"/>
          <w:sz w:val="24"/>
          <w:szCs w:val="24"/>
          <w:lang w:eastAsia="ru-RU"/>
        </w:rPr>
        <w:t xml:space="preserve">                     Мы рады видеть вас у себя в гостях. Сегодняшний праздник посвящён природе.</w:t>
      </w:r>
    </w:p>
    <w:p w:rsidR="003E4211" w:rsidRPr="00E372AC" w:rsidRDefault="003E4211" w:rsidP="00E372AC">
      <w:pPr>
        <w:spacing w:before="100" w:beforeAutospacing="1"/>
        <w:rPr>
          <w:rFonts w:ascii="Times New Roman" w:hAnsi="Times New Roman"/>
          <w:sz w:val="24"/>
          <w:szCs w:val="24"/>
          <w:lang w:eastAsia="ru-RU"/>
        </w:rPr>
      </w:pPr>
      <w:r w:rsidRPr="00945A60">
        <w:rPr>
          <w:rFonts w:ascii="Times New Roman" w:hAnsi="Times New Roman"/>
          <w:sz w:val="24"/>
          <w:szCs w:val="24"/>
          <w:lang w:eastAsia="ru-RU"/>
        </w:rPr>
        <w:t xml:space="preserve">                     Природа – это истинное богатство человечества, её необходимо беречь!</w:t>
      </w:r>
      <w:r w:rsidRPr="00E372AC">
        <w:rPr>
          <w:rFonts w:ascii="Times New Roman" w:hAnsi="Times New Roman"/>
          <w:b/>
          <w:sz w:val="32"/>
          <w:szCs w:val="32"/>
          <w:lang w:eastAsia="ru-RU"/>
        </w:rPr>
        <w:t xml:space="preserve"> 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Чтец.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Наша планета Земля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Очень щедра и богата.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Горы, леса и поля –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Дом наш родимый, ребята.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2-й ведущий.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Мы живём с вами на  одной большой планете земля, и нам надо научиться беречь её, 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жить в мире и согласии. Скажите мне, как правильно Землю называть: Земля дорогая?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Земля золотая?»  Нет, лучше, наверное, сказать ей: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«Родная Земля!»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А какие пословицы о земле вы знаете?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( Земля заботу любит. Своя земля и в горсти мила. Без хозяина земля круглая сирота. Земля – тарелка,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>что положишь, то и возьмёшь. Земелька чёрная, а белый хлеб родит. и т.д.)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1-й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Много на нашей Земле разных чудес: и высокие горы, и голубые реки, и ледяные моря,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и жаркие пустыни. Но, пожалуй, самое большое чудо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это лес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. Войдёшь в прохладную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зелёную чащу и увидишь, что она живёт собственной жизнью: листья шелестят, птицы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поют, кто-то в траве шуршит. Сколько же в лесу всяких тайн!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Чтец.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Красив наряд лесной планеты,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Но где найдёшь прохладу летом?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Где ягод кузов наберёшь?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Где полной грудью ты вздохнёшь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Смолистый аромат сосны,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Медовый запах чудной липы?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Где трель услышишь соловья и тишину,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Спрошу вас я?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(Дети хором – в лесу)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2-й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Давайте отправимся в путешествие  по лесу. Нас ждут необыкновенные приключения и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неожиданные встречи. А с собой мы возьмём хорошую, весёлую песню.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(Дети поют песню «Вместе весело шагать» муз. В.Шаинского, сл. М. Матусовского)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Чтец.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Мы идём лесной тропою,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Смотрим мы по сторонам –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Пахнет травами и хвоей,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Белки бродят по стволам.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Здравствуй лес, дремучий лес,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Полный сказок и чудес!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2-й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Ребята, давайте вспомним пословицы о деревьях.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( Лес – богатство и краса, береги свои леса! Лес видит, а поле слышит. Лес да вода поле красят. Лес и вода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>- родные брат и сестра. Враг природе тот, кто леса не бережёт. Рощи и леса – всему миру краса.)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1-й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Загадывает загадки.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Из какого дерева делают спички?( из осины) Из какого дерева делают пианино? (из ели)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Сок какого дерева сладок?(берёзы)  Какое дерево применяют для изготовления лыж?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(берёзу) Какое на Руси самое любимое дерево? (берёза) Самое «сладкое» дерево наших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лесов? (липа)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Чтец.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У природы живые краски,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Пусть живёт она без опаски,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Пусть живут звери и птицы,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Пусть человек никто не боится!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Слышится шум, в зал вбегает Хулиган с магнитофоном.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</w:t>
      </w:r>
      <w:r w:rsidRPr="00E372AC">
        <w:rPr>
          <w:rFonts w:ascii="Times New Roman" w:hAnsi="Times New Roman"/>
          <w:sz w:val="24"/>
          <w:szCs w:val="24"/>
          <w:lang w:eastAsia="ru-RU"/>
        </w:rPr>
        <w:t>Бом- бом-бом! Начинается погром.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Выезжаем на природу,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Мне по нраву мой характер боевой,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Темперамент мой весёлый, огневой.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А пришёл сюда я скуку разогнать,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Я пришёл повеселиться, поиграть.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2-й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Да, видно, плохо ты воспитан, если не знаешь как надо себя вести в лесу!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</w:t>
      </w:r>
      <w:r w:rsidRPr="00E372AC">
        <w:rPr>
          <w:rFonts w:ascii="Times New Roman" w:hAnsi="Times New Roman"/>
          <w:sz w:val="24"/>
          <w:szCs w:val="24"/>
          <w:lang w:eastAsia="ru-RU"/>
        </w:rPr>
        <w:t>Эй, вы, малявочки-козявочки, а сами- то зачем в лес ходите?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Чтец.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Свежим воздухом подышать, на природу полюбоваться, укрепить здоровье, улучшить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настроение.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</w:t>
      </w:r>
      <w:r w:rsidRPr="00E372AC">
        <w:rPr>
          <w:rFonts w:ascii="Times New Roman" w:hAnsi="Times New Roman"/>
          <w:sz w:val="24"/>
          <w:szCs w:val="24"/>
          <w:lang w:eastAsia="ru-RU"/>
        </w:rPr>
        <w:t>Сейчас ещё пару птичек поймаю и в клетку посажу. Вот и будет весёлое настроение! Я ещё из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рогатки стрелять люблю.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>              Вчера я из рогатки стрелял в весёлых птиц.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Я целился украдкой в щеглов, скворцов, синиц.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И птицы загрустили, не стал щебетать,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И все они решили сюда не прилетать!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Здорово, правда?</w:t>
      </w:r>
      <w:r w:rsidRPr="00292F6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6" type="#_x0000_t75" alt="DSCF1440.JPG" style="width:335.25pt;height:251.25pt;visibility:visible">
            <v:imagedata r:id="rId5" o:title=""/>
          </v:shape>
        </w:pic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Чтец.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Деревья, трава, цветок и птица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Не всегда умеют защищаться.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Если будут уничтожены они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На планете мы останемся одни!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1-й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>Птиц обижать нельзя. Они ведь приносят пользу людям.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Хулиган.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Подумаешь! Ну, не мешайте мне веселиться! Я сегодня так трудился, что даже устал.             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1-й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>И, что ты такого полезного сделал?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Хулиган.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– Берёзку сломал.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- Муравьёв разогнал, муравейник разорил 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- Цветы редкие из Красной книги нарвал целую охапку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- Воды намутил, рыбу разогнал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- Людей на болоте напугал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- Лягушонка палкой гонял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- Мусора всякого в реку накидал 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>(включает  магнитофон  и начинает танцевать)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Появляется Баба Яга.    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Баба Яга.    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Э – э – э, ишь ты, радиоприёмник выискался! Нельзя так громко магнитофон врубать!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Сейчас ты у меня не так заскачешь, вундеркиндер невоспитанный. Покажу-ка свой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фокус-покус-парадоку. Околдую окаянного. Мы хоть и в лесу живём, а правила приличия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знаем, у нас своя культура имеется!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Ёлки-палки, лес густой,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Превращайся в пень лесной! 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(Хулиган замирает на месте)</w:t>
      </w: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7" type="#_x0000_t75" alt="DSCF1441.JPG" style="width:288.75pt;height:216.75pt;visibility:visible">
            <v:imagedata r:id="rId6" o:title=""/>
          </v:shape>
        </w:pic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Не хочу, не буду! Отпусти меня, бабка ты неотёсанная! Я предкам пожалуюсь, они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вам дадут прикурить!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Баба Яга.      </w:t>
      </w:r>
      <w:r w:rsidRPr="00E372AC">
        <w:rPr>
          <w:rFonts w:ascii="Times New Roman" w:hAnsi="Times New Roman"/>
          <w:sz w:val="24"/>
          <w:szCs w:val="24"/>
          <w:lang w:eastAsia="ru-RU"/>
        </w:rPr>
        <w:t>Не дадут, голубчик! И будешь ты стоять  пнём до тех пор, пока не узнаешь, что в лесу всё надо беречь и охранять.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(плачет) А – а – а! Помогите!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1-й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>Ты очень сильно обидел природу, а Баба – Яга – лесной житель, вот и обиделась она на тебя.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Баба Яга.    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Сколько же таких, как он, беды Земле  причиняют. Деревья ломают. Муравейники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разоряют…  Если все будут уничтожать,  рвать, ломать, так ведь и жизни на Земле не будет.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И нас не будет. И тебя не будет.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(плачет) Меня не будет! А – а – а! А что же мне теперь делать?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Баба Яга.      </w:t>
      </w:r>
      <w:r w:rsidRPr="00E372AC">
        <w:rPr>
          <w:rFonts w:ascii="Times New Roman" w:hAnsi="Times New Roman"/>
          <w:sz w:val="24"/>
          <w:szCs w:val="24"/>
          <w:lang w:eastAsia="ru-RU"/>
        </w:rPr>
        <w:t>Дела добрые делать. Землю беречь и любить надо. График добрых дел заводить надо.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Вы со мной согласны? (ответы детей)</w:t>
      </w: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8" type="#_x0000_t75" style="width:332.25pt;height:249pt;visibility:visible">
            <v:imagedata r:id="rId7" o:title=""/>
          </v:shape>
        </w:pic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2-й ведущий.  </w:t>
      </w:r>
      <w:r w:rsidRPr="00E372AC">
        <w:rPr>
          <w:rFonts w:ascii="Times New Roman" w:hAnsi="Times New Roman"/>
          <w:sz w:val="24"/>
          <w:szCs w:val="24"/>
          <w:lang w:eastAsia="ru-RU"/>
        </w:rPr>
        <w:t>Если только захотите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Вы природе помогать,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Лучше правила учите,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Чтобы их не забывать!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Какие правила?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Дети по очереди рассказывают.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</w:t>
      </w:r>
      <w:r w:rsidRPr="00E372AC">
        <w:rPr>
          <w:rFonts w:ascii="Times New Roman" w:hAnsi="Times New Roman"/>
          <w:sz w:val="24"/>
          <w:szCs w:val="24"/>
          <w:lang w:eastAsia="ru-RU"/>
        </w:rPr>
        <w:t>Ветки дуба не ломай,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Никогда не забывай мусор с травки убирать.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Зря цветы не надо рвать,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Из рогатки не стрелять – ты пришёл не убивать.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Бабочки пускай летают,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Ну кому они мешают?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Здесь не нужно всех ловить,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Топать, хлопать, палкой бить.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Ты в лесу всего лишь гость.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Здесь хозяин – дуб и лось.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Их пока побереги,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Ведь они нам не враги.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Чтец.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Давайте будем дружить друг с другом,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Как птица -  с небом, как поле – с плугом.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Как ветер – с морем, трава – с дождями,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Как дружит солнце со всеми нами!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Умных правил не забуду,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Уважать природу буду.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Только расколдуйте меня!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Баба Яга.      </w:t>
      </w:r>
      <w:r w:rsidRPr="00E372AC">
        <w:rPr>
          <w:rFonts w:ascii="Times New Roman" w:hAnsi="Times New Roman"/>
          <w:sz w:val="24"/>
          <w:szCs w:val="24"/>
          <w:lang w:eastAsia="ru-RU"/>
        </w:rPr>
        <w:t>Вот расскажешь, какую пользу приносят людям леса, тогда …ещё посмотрю. Может и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  расколдую.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Не знаю. (плачет)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1-й ведущий.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Ребята, давайте поможем Хулигану ответить на вопрос Бабы Яги.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Дети по очереди рассказывают.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Дятел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– санитар леса. У него язычок с зазубринами и липкий. Когда он проделывает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клювом  дырку, то высовывает свой язычок, и насекомое прилипает к нему.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Сова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– уничтожает за год  около1000 грызунов. Если учесть, что каждая мышь съедает в год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1кг зерна, то, значит, одна сова спасает в год тонну хлеба.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Кукушка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– за час съедает 100 гусениц, если в лесу появляется большое количество 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насекомых  - вредителей, она расправляется с ними в течение нескольких дней.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Летучие мыши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– очищают местность от малярийных комаров. За час ночной охоты летучая 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мышь может поймать и съесть  170 комаров.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Ласточка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– за лето ловит до миллиона комаров, мошек, тлей.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>Жаба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– уничтожает не только вредных насекомых, но и слизней, а это опаснейшие враги 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садов и огородов.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Баба Яга.  </w:t>
      </w:r>
      <w:r w:rsidRPr="00E372AC">
        <w:rPr>
          <w:rFonts w:ascii="Times New Roman" w:hAnsi="Times New Roman"/>
          <w:sz w:val="24"/>
          <w:szCs w:val="24"/>
          <w:lang w:eastAsia="ru-RU"/>
        </w:rPr>
        <w:t>Хвалит детей и расколдовывает Хулигана.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Хулиган.  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 Дорогие мои, любимые, самые близкие и внимательные друзья! Я бесконечно 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 благодарен Вам за помощь, которую вы мне оказали. Обещаю больше никогда не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 проказничать, не грубить и не обижать других. Обещаю беречь деревья, цветы, 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     животных, птиц – короче всю природу.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 xml:space="preserve">Баба Яга.  </w:t>
      </w:r>
      <w:r w:rsidRPr="00E372AC">
        <w:rPr>
          <w:rFonts w:ascii="Times New Roman" w:hAnsi="Times New Roman"/>
          <w:sz w:val="24"/>
          <w:szCs w:val="24"/>
          <w:lang w:eastAsia="ru-RU"/>
        </w:rPr>
        <w:t>Ну, прямо не узнать этого Хулигана! Ишь, как заклятие-то подействовало! Думаете, почему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я так хлопочу о лесе?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Потому что лес – мой дом,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Лес – богатство и краса,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Береги свои леса!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На одной большой планете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 Нам с тобою вместе жить.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Будем, взрослые и дети,</w:t>
      </w:r>
    </w:p>
    <w:p w:rsidR="003E4211" w:rsidRPr="00E372AC" w:rsidRDefault="003E4211" w:rsidP="00E372AC">
      <w:pPr>
        <w:spacing w:before="100" w:beforeAutospacing="1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sz w:val="24"/>
          <w:szCs w:val="24"/>
          <w:lang w:eastAsia="ru-RU"/>
        </w:rPr>
        <w:t xml:space="preserve">                  Дружбой с лесом дорожить!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372AC">
        <w:rPr>
          <w:rFonts w:ascii="Times New Roman" w:hAnsi="Times New Roman"/>
          <w:b/>
          <w:sz w:val="24"/>
          <w:szCs w:val="24"/>
          <w:lang w:eastAsia="ru-RU"/>
        </w:rPr>
        <w:t>Все дети исполняют песню «Солнечный круг»</w: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29" type="#_x0000_t75" alt="DSCF1445.JPG" style="width:224.25pt;height:168.75pt;visibility:visible">
            <v:imagedata r:id="rId8" o:title=""/>
          </v:shape>
        </w:pict>
      </w:r>
      <w:r w:rsidRPr="00E372AC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0" type="#_x0000_t75" alt="DSCF1446.JPG" style="width:226.5pt;height:168.75pt;visibility:visible">
            <v:imagedata r:id="rId9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31" type="#_x0000_t75" alt="DSCF1450.JPG" style="width:441pt;height:330.75pt;visibility:visible">
            <v:imagedata r:id="rId10" o:title=""/>
          </v:shape>
        </w:pict>
      </w: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" o:spid="_x0000_i1032" type="#_x0000_t75" alt="DSCF1447.JPG" style="width:213.75pt;height:160.5pt;visibility:visible">
            <v:imagedata r:id="rId11" o:title="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E514B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3" type="#_x0000_t75" alt="DSCF1452.JPG" style="width:239.25pt;height:160.5pt;visibility:visible">
            <v:imagedata r:id="rId12" o:title=""/>
          </v:shape>
        </w:pict>
      </w:r>
    </w:p>
    <w:p w:rsidR="003E4211" w:rsidRPr="00E372AC" w:rsidRDefault="003E4211" w:rsidP="00E372AC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E4211" w:rsidRDefault="003E4211" w:rsidP="00945A60">
      <w:pPr>
        <w:jc w:val="both"/>
      </w:pPr>
    </w:p>
    <w:sectPr w:rsidR="003E4211" w:rsidSect="00650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5A60"/>
    <w:rsid w:val="000E56BB"/>
    <w:rsid w:val="00111A8A"/>
    <w:rsid w:val="001B0777"/>
    <w:rsid w:val="00292F6B"/>
    <w:rsid w:val="002B62F5"/>
    <w:rsid w:val="00301A5D"/>
    <w:rsid w:val="003E4211"/>
    <w:rsid w:val="0065058C"/>
    <w:rsid w:val="008C61E6"/>
    <w:rsid w:val="008D4FBF"/>
    <w:rsid w:val="008F4C43"/>
    <w:rsid w:val="00945A60"/>
    <w:rsid w:val="00E372AC"/>
    <w:rsid w:val="00E51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58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61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44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3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3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11</Pages>
  <Words>1470</Words>
  <Characters>8384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Владелец</cp:lastModifiedBy>
  <cp:revision>7</cp:revision>
  <dcterms:created xsi:type="dcterms:W3CDTF">2013-04-23T15:41:00Z</dcterms:created>
  <dcterms:modified xsi:type="dcterms:W3CDTF">2013-04-24T08:53:00Z</dcterms:modified>
</cp:coreProperties>
</file>